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86240" w14:textId="059DAC8E" w:rsidR="0083351E" w:rsidRDefault="0083351E" w:rsidP="00D96760"/>
    <w:p w14:paraId="47DFA5C3" w14:textId="77777777" w:rsidR="00D96760" w:rsidRDefault="00D96760" w:rsidP="00D96760"/>
    <w:p w14:paraId="5EA49A75" w14:textId="74E92B50" w:rsidR="00D96760" w:rsidRPr="00CB51DE" w:rsidRDefault="00D96760" w:rsidP="00D96760">
      <w:pPr>
        <w:spacing w:after="0"/>
        <w:ind w:firstLine="720"/>
        <w:jc w:val="center"/>
        <w:rPr>
          <w:b/>
          <w:bCs/>
        </w:rPr>
      </w:pPr>
      <w:r w:rsidRPr="00CB51DE">
        <w:rPr>
          <w:b/>
          <w:bCs/>
        </w:rPr>
        <w:t>FORMULAIRE DE DEMANDE POUR LES BÉNÉVOLES</w:t>
      </w:r>
    </w:p>
    <w:p w14:paraId="2A93D098" w14:textId="635FCFD7" w:rsidR="00D96760" w:rsidRPr="00325AF4" w:rsidRDefault="00D96760" w:rsidP="00D96760">
      <w:pPr>
        <w:spacing w:after="0"/>
        <w:ind w:firstLine="720"/>
        <w:jc w:val="center"/>
        <w:rPr>
          <w:b/>
          <w:bCs/>
          <w:i/>
          <w:iCs/>
          <w:sz w:val="24"/>
          <w:szCs w:val="24"/>
        </w:rPr>
      </w:pPr>
      <w:r w:rsidRPr="00325AF4">
        <w:rPr>
          <w:b/>
          <w:bCs/>
          <w:i/>
          <w:iCs/>
          <w:sz w:val="24"/>
          <w:szCs w:val="24"/>
        </w:rPr>
        <w:t>VOLUNTEER APPLICATION FORM</w:t>
      </w:r>
    </w:p>
    <w:p w14:paraId="7BEB2495" w14:textId="77777777" w:rsidR="00D96760" w:rsidRDefault="00D96760" w:rsidP="00D96760">
      <w:pPr>
        <w:spacing w:after="0"/>
        <w:ind w:firstLine="720"/>
        <w:jc w:val="center"/>
        <w:rPr>
          <w:sz w:val="24"/>
          <w:szCs w:val="24"/>
        </w:rPr>
      </w:pPr>
    </w:p>
    <w:tbl>
      <w:tblPr>
        <w:tblStyle w:val="Grilledutableau"/>
        <w:tblW w:w="5057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1281"/>
        <w:gridCol w:w="1169"/>
        <w:gridCol w:w="2494"/>
        <w:gridCol w:w="276"/>
        <w:gridCol w:w="261"/>
        <w:gridCol w:w="2827"/>
      </w:tblGrid>
      <w:tr w:rsidR="00DD5190" w:rsidRPr="0090074C" w14:paraId="7E8495F2" w14:textId="77777777" w:rsidTr="00E93EA1">
        <w:trPr>
          <w:trHeight w:val="352"/>
        </w:trPr>
        <w:tc>
          <w:tcPr>
            <w:tcW w:w="1230" w:type="pct"/>
            <w:gridSpan w:val="2"/>
            <w:vAlign w:val="bottom"/>
          </w:tcPr>
          <w:p w14:paraId="020EA812" w14:textId="35CB9ED8" w:rsidR="00C46D62" w:rsidRPr="00DA4DFA" w:rsidRDefault="00C46D62" w:rsidP="00B93CD0">
            <w:pPr>
              <w:contextualSpacing/>
              <w:rPr>
                <w:lang w:val="fr-CA"/>
              </w:rPr>
            </w:pPr>
            <w:r w:rsidRPr="008701ED">
              <w:rPr>
                <w:sz w:val="24"/>
                <w:szCs w:val="24"/>
                <w:lang w:val="fr-CA"/>
              </w:rPr>
              <w:t>Prénom</w:t>
            </w:r>
            <w:r>
              <w:rPr>
                <w:lang w:val="fr-CA"/>
              </w:rPr>
              <w:t xml:space="preserve"> / </w:t>
            </w:r>
            <w:r w:rsidRPr="00325AF4">
              <w:rPr>
                <w:i/>
                <w:iCs/>
                <w:sz w:val="20"/>
                <w:szCs w:val="20"/>
                <w:lang w:val="fr-CA"/>
              </w:rPr>
              <w:t>Name</w:t>
            </w:r>
            <w:r>
              <w:rPr>
                <w:lang w:val="fr-CA"/>
              </w:rPr>
              <w:t> :</w:t>
            </w:r>
          </w:p>
        </w:tc>
        <w:sdt>
          <w:sdtPr>
            <w:rPr>
              <w:lang w:val="fr-CA"/>
            </w:rPr>
            <w:id w:val="-2080044289"/>
            <w:placeholder>
              <w:docPart w:val="D6ED1640A88F49439B4BBD3F42703306"/>
            </w:placeholder>
            <w:showingPlcHdr/>
            <w:text/>
          </w:sdtPr>
          <w:sdtContent>
            <w:tc>
              <w:tcPr>
                <w:tcW w:w="3770" w:type="pct"/>
                <w:gridSpan w:val="5"/>
                <w:tcBorders>
                  <w:bottom w:val="single" w:sz="4" w:space="0" w:color="auto"/>
                </w:tcBorders>
              </w:tcPr>
              <w:p w14:paraId="075261F5" w14:textId="0CFD0EE9" w:rsidR="00C46D62" w:rsidRPr="0090074C" w:rsidRDefault="00E93EA1" w:rsidP="00B93CD0">
                <w:pPr>
                  <w:spacing w:before="240"/>
                  <w:contextualSpacing/>
                  <w:rPr>
                    <w:lang w:val="fr-CA"/>
                  </w:rPr>
                </w:pPr>
                <w:r w:rsidRPr="00A71D7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D5190" w:rsidRPr="0090074C" w14:paraId="6CE644AB" w14:textId="77777777" w:rsidTr="00E93EA1">
        <w:trPr>
          <w:trHeight w:val="336"/>
        </w:trPr>
        <w:tc>
          <w:tcPr>
            <w:tcW w:w="1230" w:type="pct"/>
            <w:gridSpan w:val="2"/>
            <w:vAlign w:val="bottom"/>
          </w:tcPr>
          <w:p w14:paraId="3F79609D" w14:textId="6BCF4B1A" w:rsidR="00C46D62" w:rsidRPr="00DA4DFA" w:rsidRDefault="00C46D62" w:rsidP="00C46D62">
            <w:pPr>
              <w:contextualSpacing/>
              <w:rPr>
                <w:sz w:val="24"/>
                <w:szCs w:val="24"/>
                <w:lang w:val="fr-CA" w:bidi="fr-FR"/>
              </w:rPr>
            </w:pPr>
            <w:r>
              <w:rPr>
                <w:sz w:val="24"/>
                <w:szCs w:val="24"/>
                <w:lang w:val="fr-CA" w:bidi="fr-FR"/>
              </w:rPr>
              <w:t xml:space="preserve">Nom / </w:t>
            </w:r>
            <w:proofErr w:type="spellStart"/>
            <w:r w:rsidRPr="00325AF4">
              <w:rPr>
                <w:i/>
                <w:iCs/>
                <w:sz w:val="20"/>
                <w:szCs w:val="20"/>
                <w:lang w:val="fr-CA" w:bidi="fr-FR"/>
              </w:rPr>
              <w:t>Surname</w:t>
            </w:r>
            <w:proofErr w:type="spellEnd"/>
          </w:p>
        </w:tc>
        <w:sdt>
          <w:sdtPr>
            <w:rPr>
              <w:lang w:val="fr-CA"/>
            </w:rPr>
            <w:id w:val="-963658290"/>
            <w:placeholder>
              <w:docPart w:val="85EE0C7CBA2148BA9C260DCEC9B7D7F6"/>
            </w:placeholder>
            <w:showingPlcHdr/>
            <w:text/>
          </w:sdtPr>
          <w:sdtContent>
            <w:tc>
              <w:tcPr>
                <w:tcW w:w="3770" w:type="pct"/>
                <w:gridSpan w:val="5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E7C2D65" w14:textId="709A21FF" w:rsidR="00C46D62" w:rsidRPr="0090074C" w:rsidRDefault="00E93EA1" w:rsidP="00C46D62">
                <w:pPr>
                  <w:spacing w:before="240"/>
                  <w:contextualSpacing/>
                  <w:rPr>
                    <w:lang w:val="fr-CA"/>
                  </w:rPr>
                </w:pPr>
                <w:r w:rsidRPr="00A71D7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D5190" w:rsidRPr="0090074C" w14:paraId="62878981" w14:textId="77777777" w:rsidTr="00E93EA1">
        <w:trPr>
          <w:trHeight w:val="352"/>
        </w:trPr>
        <w:tc>
          <w:tcPr>
            <w:tcW w:w="1230" w:type="pct"/>
            <w:gridSpan w:val="2"/>
            <w:vAlign w:val="bottom"/>
          </w:tcPr>
          <w:p w14:paraId="58E5512D" w14:textId="16484ABA" w:rsidR="00C46D62" w:rsidRPr="00DA4DFA" w:rsidRDefault="00C46D62" w:rsidP="00C46D62">
            <w:pPr>
              <w:contextualSpacing/>
              <w:rPr>
                <w:sz w:val="24"/>
                <w:szCs w:val="24"/>
                <w:lang w:val="fr-CA" w:bidi="fr-FR"/>
              </w:rPr>
            </w:pPr>
            <w:r>
              <w:rPr>
                <w:sz w:val="24"/>
                <w:szCs w:val="24"/>
                <w:lang w:val="fr-CA" w:bidi="fr-FR"/>
              </w:rPr>
              <w:t xml:space="preserve">Adresse / </w:t>
            </w:r>
            <w:proofErr w:type="spellStart"/>
            <w:r w:rsidRPr="00325AF4">
              <w:rPr>
                <w:i/>
                <w:iCs/>
                <w:sz w:val="20"/>
                <w:szCs w:val="20"/>
                <w:lang w:val="fr-CA" w:bidi="fr-FR"/>
              </w:rPr>
              <w:t>address</w:t>
            </w:r>
            <w:proofErr w:type="spellEnd"/>
          </w:p>
        </w:tc>
        <w:sdt>
          <w:sdtPr>
            <w:rPr>
              <w:lang w:val="fr-CA"/>
            </w:rPr>
            <w:id w:val="-84237137"/>
            <w:placeholder>
              <w:docPart w:val="FD3F53A9783F46AEA60CDA0479FDD684"/>
            </w:placeholder>
            <w:showingPlcHdr/>
            <w:text/>
          </w:sdtPr>
          <w:sdtContent>
            <w:tc>
              <w:tcPr>
                <w:tcW w:w="3770" w:type="pct"/>
                <w:gridSpan w:val="5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0680B54" w14:textId="0F2A2A4F" w:rsidR="00C46D62" w:rsidRPr="0090074C" w:rsidRDefault="00E93EA1" w:rsidP="00C46D62">
                <w:pPr>
                  <w:spacing w:before="240"/>
                  <w:contextualSpacing/>
                  <w:rPr>
                    <w:lang w:val="fr-CA"/>
                  </w:rPr>
                </w:pPr>
                <w:r w:rsidRPr="00A71D7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61B56" w:rsidRPr="0090074C" w14:paraId="58264523" w14:textId="77777777" w:rsidTr="00E93EA1">
        <w:trPr>
          <w:trHeight w:val="386"/>
        </w:trPr>
        <w:tc>
          <w:tcPr>
            <w:tcW w:w="1230" w:type="pct"/>
            <w:gridSpan w:val="2"/>
            <w:vAlign w:val="bottom"/>
          </w:tcPr>
          <w:p w14:paraId="02B62310" w14:textId="5C76A96F" w:rsidR="00F61B56" w:rsidRPr="00FB034A" w:rsidRDefault="00F61B56" w:rsidP="00F61B56">
            <w:pPr>
              <w:spacing w:line="420" w:lineRule="atLeast"/>
              <w:rPr>
                <w:rStyle w:val="rynqvb"/>
                <w:color w:val="3C4043"/>
                <w:sz w:val="24"/>
                <w:szCs w:val="24"/>
                <w:lang w:val="fr-CA"/>
              </w:rPr>
            </w:pPr>
            <w:r w:rsidRPr="00DD5190">
              <w:rPr>
                <w:rStyle w:val="rynqvb"/>
                <w:color w:val="3C4043"/>
                <w:sz w:val="24"/>
                <w:szCs w:val="24"/>
                <w:lang w:val="fr-CA"/>
              </w:rPr>
              <w:t>Téléphone</w:t>
            </w:r>
            <w:r>
              <w:rPr>
                <w:rStyle w:val="rynqvb"/>
                <w:color w:val="3C4043"/>
                <w:lang w:val="fr-CA"/>
              </w:rPr>
              <w:t> :</w:t>
            </w:r>
          </w:p>
        </w:tc>
        <w:sdt>
          <w:sdtPr>
            <w:id w:val="-1226828364"/>
            <w:placeholder>
              <w:docPart w:val="FC25E68E5F824170BCF7CDEFFAE5FD65"/>
            </w:placeholder>
            <w:showingPlcHdr/>
            <w:text/>
          </w:sdtPr>
          <w:sdtContent>
            <w:tc>
              <w:tcPr>
                <w:tcW w:w="196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06BD037" w14:textId="70E0A7CD" w:rsidR="00F61B56" w:rsidRPr="00470880" w:rsidRDefault="00E93EA1" w:rsidP="00E93EA1">
                <w:pPr>
                  <w:spacing w:before="240"/>
                  <w:ind w:right="-2370"/>
                  <w:contextualSpacing/>
                </w:pPr>
                <w:r w:rsidRPr="00A71D7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631F98AF" w14:textId="619733A5" w:rsidR="00F61B56" w:rsidRPr="00C46D62" w:rsidRDefault="00F61B56" w:rsidP="00F61B56">
            <w:pPr>
              <w:spacing w:before="240"/>
              <w:contextualSpacing/>
              <w:rPr>
                <w:sz w:val="24"/>
                <w:szCs w:val="24"/>
              </w:rPr>
            </w:pPr>
          </w:p>
        </w:tc>
        <w:tc>
          <w:tcPr>
            <w:tcW w:w="165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316616" w14:textId="77777777" w:rsidR="00F61B56" w:rsidRPr="00470880" w:rsidRDefault="00F61B56" w:rsidP="00F61B56">
            <w:pPr>
              <w:spacing w:before="240"/>
              <w:contextualSpacing/>
            </w:pPr>
          </w:p>
        </w:tc>
      </w:tr>
      <w:tr w:rsidR="00F61B56" w:rsidRPr="0090074C" w14:paraId="4871CB28" w14:textId="77777777" w:rsidTr="00E93EA1">
        <w:trPr>
          <w:trHeight w:val="596"/>
        </w:trPr>
        <w:tc>
          <w:tcPr>
            <w:tcW w:w="1230" w:type="pct"/>
            <w:gridSpan w:val="2"/>
            <w:vAlign w:val="bottom"/>
          </w:tcPr>
          <w:p w14:paraId="567DE842" w14:textId="1CEBD4A8" w:rsidR="00F61B56" w:rsidRPr="00470880" w:rsidRDefault="00F61B56" w:rsidP="00F61B56">
            <w:pPr>
              <w:contextualSpacing/>
              <w:rPr>
                <w:rStyle w:val="rynqvb"/>
                <w:color w:val="3C4043"/>
              </w:rPr>
            </w:pPr>
            <w:r w:rsidRPr="00FB034A">
              <w:rPr>
                <w:rStyle w:val="rynqvb"/>
                <w:color w:val="3C4043"/>
                <w:sz w:val="24"/>
                <w:szCs w:val="24"/>
              </w:rPr>
              <w:t>Langue(s) parlées</w:t>
            </w:r>
            <w:r w:rsidRPr="00470880">
              <w:rPr>
                <w:rStyle w:val="rynqvb"/>
                <w:color w:val="3C4043"/>
              </w:rPr>
              <w:t>/</w:t>
            </w:r>
            <w:r w:rsidRPr="00470880">
              <w:rPr>
                <w:rStyle w:val="rynqvb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325AF4">
              <w:rPr>
                <w:rStyle w:val="rynqvb"/>
                <w:i/>
                <w:iCs/>
                <w:sz w:val="20"/>
                <w:szCs w:val="20"/>
                <w:lang w:val="fr-CA"/>
              </w:rPr>
              <w:t>Spoken</w:t>
            </w:r>
            <w:proofErr w:type="spellEnd"/>
            <w:r w:rsidRPr="00325AF4">
              <w:rPr>
                <w:rStyle w:val="rynqvb"/>
                <w:i/>
                <w:iCs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325AF4">
              <w:rPr>
                <w:rStyle w:val="rynqvb"/>
                <w:i/>
                <w:iCs/>
                <w:sz w:val="20"/>
                <w:szCs w:val="20"/>
                <w:lang w:val="fr-CA"/>
              </w:rPr>
              <w:t>languages</w:t>
            </w:r>
            <w:proofErr w:type="spellEnd"/>
          </w:p>
        </w:tc>
        <w:sdt>
          <w:sdtPr>
            <w:rPr>
              <w:lang w:val="fr-CA"/>
            </w:rPr>
            <w:id w:val="206531603"/>
            <w:placeholder>
              <w:docPart w:val="8AEDBD36D35548F092D0287735419A08"/>
            </w:placeholder>
            <w:showingPlcHdr/>
            <w:text/>
          </w:sdtPr>
          <w:sdtContent>
            <w:tc>
              <w:tcPr>
                <w:tcW w:w="3770" w:type="pct"/>
                <w:gridSpan w:val="5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7440B49" w14:textId="349AFDCA" w:rsidR="00F61B56" w:rsidRPr="0090074C" w:rsidRDefault="00E93EA1" w:rsidP="00F61B56">
                <w:pPr>
                  <w:spacing w:before="240"/>
                  <w:contextualSpacing/>
                  <w:rPr>
                    <w:lang w:val="fr-CA"/>
                  </w:rPr>
                </w:pPr>
                <w:r w:rsidRPr="00A71D7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61B56" w:rsidRPr="0090074C" w14:paraId="1FFD686F" w14:textId="77777777" w:rsidTr="00E93EA1">
        <w:trPr>
          <w:trHeight w:val="352"/>
        </w:trPr>
        <w:tc>
          <w:tcPr>
            <w:tcW w:w="1230" w:type="pct"/>
            <w:gridSpan w:val="2"/>
            <w:vAlign w:val="bottom"/>
          </w:tcPr>
          <w:p w14:paraId="272F5DE6" w14:textId="4D8A31FA" w:rsidR="00F61B56" w:rsidRPr="00470880" w:rsidRDefault="00F61B56" w:rsidP="00F61B56">
            <w:pPr>
              <w:contextualSpacing/>
              <w:rPr>
                <w:rStyle w:val="rynqvb"/>
                <w:color w:val="3C4043"/>
                <w:sz w:val="24"/>
                <w:szCs w:val="24"/>
              </w:rPr>
            </w:pPr>
            <w:r w:rsidRPr="00FB034A">
              <w:rPr>
                <w:rStyle w:val="rynqvb"/>
                <w:sz w:val="24"/>
                <w:szCs w:val="24"/>
                <w:lang w:val="fr-CA"/>
              </w:rPr>
              <w:t>Adresse e-mail</w:t>
            </w:r>
            <w:r w:rsidRPr="00470880">
              <w:rPr>
                <w:rStyle w:val="rynqvb"/>
                <w:sz w:val="24"/>
                <w:szCs w:val="24"/>
                <w:lang w:val="fr-CA"/>
              </w:rPr>
              <w:t>/</w:t>
            </w:r>
            <w:r w:rsidRPr="00325AF4">
              <w:rPr>
                <w:rStyle w:val="rynqvb"/>
                <w:i/>
                <w:iCs/>
                <w:sz w:val="20"/>
                <w:szCs w:val="20"/>
                <w:lang w:val="fr-CA"/>
              </w:rPr>
              <w:t xml:space="preserve">Email </w:t>
            </w:r>
          </w:p>
        </w:tc>
        <w:sdt>
          <w:sdtPr>
            <w:rPr>
              <w:lang w:val="fr-CA"/>
            </w:rPr>
            <w:id w:val="469024118"/>
            <w:placeholder>
              <w:docPart w:val="0DDC425DA1C14F16B673B03AB95895C2"/>
            </w:placeholder>
            <w:showingPlcHdr/>
            <w:text/>
          </w:sdtPr>
          <w:sdtContent>
            <w:tc>
              <w:tcPr>
                <w:tcW w:w="196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4A3099F" w14:textId="674B52F6" w:rsidR="00F61B56" w:rsidRPr="0090074C" w:rsidRDefault="00E93EA1" w:rsidP="00E93EA1">
                <w:pPr>
                  <w:spacing w:before="240"/>
                  <w:ind w:right="-2370"/>
                  <w:contextualSpacing/>
                  <w:rPr>
                    <w:lang w:val="fr-CA"/>
                  </w:rPr>
                </w:pPr>
                <w:r w:rsidRPr="00A71D7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48" w:type="pct"/>
            <w:tcBorders>
              <w:bottom w:val="single" w:sz="4" w:space="0" w:color="auto"/>
            </w:tcBorders>
          </w:tcPr>
          <w:p w14:paraId="03655815" w14:textId="5C34E787" w:rsidR="00F61B56" w:rsidRPr="0090074C" w:rsidRDefault="00F61B56" w:rsidP="00F61B56">
            <w:pPr>
              <w:spacing w:before="240"/>
              <w:contextualSpacing/>
              <w:rPr>
                <w:lang w:val="fr-CA"/>
              </w:rPr>
            </w:pPr>
          </w:p>
        </w:tc>
        <w:tc>
          <w:tcPr>
            <w:tcW w:w="1657" w:type="pct"/>
            <w:gridSpan w:val="2"/>
            <w:tcBorders>
              <w:bottom w:val="single" w:sz="4" w:space="0" w:color="auto"/>
            </w:tcBorders>
            <w:vAlign w:val="bottom"/>
          </w:tcPr>
          <w:p w14:paraId="5F321931" w14:textId="2ED02D44" w:rsidR="00F61B56" w:rsidRPr="0090074C" w:rsidRDefault="00F61B56" w:rsidP="00E93EA1">
            <w:pPr>
              <w:spacing w:before="240"/>
              <w:ind w:left="1885" w:right="145"/>
              <w:contextualSpacing/>
              <w:rPr>
                <w:lang w:val="fr-CA"/>
              </w:rPr>
            </w:pPr>
          </w:p>
        </w:tc>
      </w:tr>
      <w:tr w:rsidR="00F61B56" w:rsidRPr="0090074C" w14:paraId="1F40A455" w14:textId="77777777" w:rsidTr="00E93EA1">
        <w:trPr>
          <w:trHeight w:val="55"/>
        </w:trPr>
        <w:tc>
          <w:tcPr>
            <w:tcW w:w="1857" w:type="pct"/>
            <w:gridSpan w:val="3"/>
          </w:tcPr>
          <w:p w14:paraId="1419151C" w14:textId="77777777" w:rsidR="00F61B56" w:rsidRPr="00DA4DFA" w:rsidRDefault="00F61B56" w:rsidP="00F61B56">
            <w:pPr>
              <w:rPr>
                <w:rFonts w:asciiTheme="majorHAnsi" w:hAnsiTheme="majorHAnsi"/>
                <w:b/>
                <w:bCs/>
                <w:sz w:val="8"/>
                <w:lang w:val="fr-CA"/>
              </w:rPr>
            </w:pPr>
          </w:p>
        </w:tc>
        <w:tc>
          <w:tcPr>
            <w:tcW w:w="1626" w:type="pct"/>
            <w:gridSpan w:val="3"/>
          </w:tcPr>
          <w:p w14:paraId="6E8D0ABD" w14:textId="2DB501F6" w:rsidR="00F61B56" w:rsidRPr="00DA4DFA" w:rsidRDefault="00F61B56" w:rsidP="00F61B56">
            <w:pPr>
              <w:rPr>
                <w:rFonts w:asciiTheme="majorHAnsi" w:hAnsiTheme="majorHAnsi"/>
                <w:b/>
                <w:bCs/>
                <w:sz w:val="8"/>
                <w:lang w:val="fr-CA"/>
              </w:rPr>
            </w:pPr>
          </w:p>
        </w:tc>
        <w:tc>
          <w:tcPr>
            <w:tcW w:w="1517" w:type="pct"/>
            <w:shd w:val="clear" w:color="auto" w:fill="auto"/>
            <w:vAlign w:val="bottom"/>
          </w:tcPr>
          <w:p w14:paraId="579C38EC" w14:textId="61F0D0F4" w:rsidR="00F61B56" w:rsidRPr="00DA4DFA" w:rsidRDefault="00F61B56" w:rsidP="00F61B56">
            <w:pPr>
              <w:rPr>
                <w:rFonts w:asciiTheme="majorHAnsi" w:hAnsiTheme="majorHAnsi"/>
                <w:b/>
                <w:bCs/>
                <w:sz w:val="8"/>
                <w:lang w:val="fr-CA"/>
              </w:rPr>
            </w:pPr>
          </w:p>
        </w:tc>
      </w:tr>
      <w:tr w:rsidR="00F61B56" w:rsidRPr="00325AF4" w14:paraId="59626201" w14:textId="77777777" w:rsidTr="00325AF4">
        <w:trPr>
          <w:trHeight w:val="1117"/>
        </w:trPr>
        <w:tc>
          <w:tcPr>
            <w:tcW w:w="5000" w:type="pct"/>
            <w:gridSpan w:val="7"/>
          </w:tcPr>
          <w:p w14:paraId="60C52637" w14:textId="33E1D64B" w:rsidR="00F61B56" w:rsidRDefault="00F61B56" w:rsidP="00F61B56">
            <w:pPr>
              <w:spacing w:line="271" w:lineRule="auto"/>
              <w:ind w:firstLine="720"/>
              <w:jc w:val="center"/>
              <w:rPr>
                <w:b/>
                <w:bCs/>
              </w:rPr>
            </w:pPr>
          </w:p>
          <w:p w14:paraId="5DB1E318" w14:textId="11C8D5F7" w:rsidR="00F61B56" w:rsidRPr="00DA4DFA" w:rsidRDefault="00F61B56" w:rsidP="00F61B56">
            <w:pPr>
              <w:spacing w:line="271" w:lineRule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 w:rsidRPr="00DA4DFA">
              <w:rPr>
                <w:b/>
                <w:bCs/>
              </w:rPr>
              <w:t>NOUS AVONS BESOIN DE BÉNÉVOLES POUR LE TÂCHES SUIVANTES</w:t>
            </w:r>
            <w:r w:rsidRPr="00DA4DFA">
              <w:rPr>
                <w:b/>
                <w:bCs/>
                <w:sz w:val="24"/>
                <w:szCs w:val="24"/>
              </w:rPr>
              <w:t> :</w:t>
            </w:r>
          </w:p>
          <w:p w14:paraId="0DED0841" w14:textId="21E76F5E" w:rsidR="00F61B56" w:rsidRPr="00325AF4" w:rsidRDefault="00F61B56" w:rsidP="00F61B56">
            <w:pPr>
              <w:spacing w:line="271" w:lineRule="auto"/>
              <w:ind w:firstLine="720"/>
              <w:jc w:val="center"/>
              <w:rPr>
                <w:b/>
                <w:bCs/>
                <w:i/>
                <w:iCs/>
                <w:sz w:val="24"/>
                <w:szCs w:val="24"/>
                <w:lang w:val="en-CA"/>
              </w:rPr>
            </w:pPr>
            <w:r w:rsidRPr="00325AF4">
              <w:rPr>
                <w:b/>
                <w:bCs/>
                <w:i/>
                <w:iCs/>
                <w:sz w:val="24"/>
                <w:szCs w:val="24"/>
                <w:lang w:val="en-CA"/>
              </w:rPr>
              <w:t>VOLUNTEERS NEEDEDIN THE FOLLOWING CAPACITIES:</w:t>
            </w:r>
          </w:p>
        </w:tc>
      </w:tr>
      <w:tr w:rsidR="00F61B56" w:rsidRPr="0090074C" w14:paraId="03D5CAED" w14:textId="77777777" w:rsidTr="00E93EA1">
        <w:trPr>
          <w:trHeight w:val="520"/>
        </w:trPr>
        <w:tc>
          <w:tcPr>
            <w:tcW w:w="542" w:type="pct"/>
          </w:tcPr>
          <w:sdt>
            <w:sdtPr>
              <w:rPr>
                <w:b/>
                <w:bCs/>
                <w:sz w:val="36"/>
                <w:lang w:val="fr-CA" w:bidi="fr-FR"/>
              </w:rPr>
              <w:id w:val="-3261331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006D50" w14:textId="4033BB92" w:rsidR="00F61B56" w:rsidRPr="00DA4DFA" w:rsidRDefault="000869EE" w:rsidP="00F61B56">
                <w:pPr>
                  <w:spacing w:before="120"/>
                  <w:ind w:left="432"/>
                  <w:rPr>
                    <w:b/>
                    <w:bCs/>
                    <w:sz w:val="36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4458" w:type="pct"/>
            <w:gridSpan w:val="6"/>
          </w:tcPr>
          <w:p w14:paraId="226E7D9E" w14:textId="54FE7313" w:rsidR="00F61B56" w:rsidRPr="008C7674" w:rsidRDefault="00F61B56" w:rsidP="00F61B56">
            <w:pPr>
              <w:jc w:val="both"/>
              <w:rPr>
                <w:sz w:val="24"/>
                <w:szCs w:val="24"/>
                <w:lang w:val="fr-CA"/>
              </w:rPr>
            </w:pPr>
            <w:r w:rsidRPr="008C7674">
              <w:rPr>
                <w:sz w:val="24"/>
                <w:szCs w:val="24"/>
                <w:lang w:val="fr-CA"/>
              </w:rPr>
              <w:t>Paniers Alimentaire</w:t>
            </w:r>
            <w:r>
              <w:rPr>
                <w:sz w:val="24"/>
                <w:szCs w:val="24"/>
                <w:lang w:val="fr-CA"/>
              </w:rPr>
              <w:t xml:space="preserve"> / </w:t>
            </w:r>
            <w:r w:rsidRPr="00325AF4">
              <w:rPr>
                <w:i/>
                <w:iCs/>
                <w:sz w:val="20"/>
                <w:szCs w:val="20"/>
                <w:lang w:val="fr-CA"/>
              </w:rPr>
              <w:t>Basket Food</w:t>
            </w:r>
            <w:r w:rsidR="0020053F">
              <w:rPr>
                <w:i/>
                <w:iCs/>
                <w:sz w:val="20"/>
                <w:szCs w:val="20"/>
                <w:lang w:val="fr-CA"/>
              </w:rPr>
              <w:t xml:space="preserve"> </w:t>
            </w:r>
          </w:p>
        </w:tc>
      </w:tr>
      <w:tr w:rsidR="00F61B56" w:rsidRPr="0090074C" w14:paraId="00DD8FD1" w14:textId="77777777" w:rsidTr="00E93EA1">
        <w:trPr>
          <w:trHeight w:val="505"/>
        </w:trPr>
        <w:tc>
          <w:tcPr>
            <w:tcW w:w="542" w:type="pct"/>
          </w:tcPr>
          <w:sdt>
            <w:sdtPr>
              <w:rPr>
                <w:b/>
                <w:bCs/>
                <w:sz w:val="36"/>
                <w:lang w:val="fr-CA" w:bidi="fr-FR"/>
              </w:rPr>
              <w:id w:val="727660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D6A63D" w14:textId="51504A6A" w:rsidR="00F61B56" w:rsidRPr="00DA4DFA" w:rsidRDefault="000869EE" w:rsidP="00F61B56">
                <w:pPr>
                  <w:spacing w:before="120"/>
                  <w:ind w:left="432"/>
                  <w:rPr>
                    <w:b/>
                    <w:bCs/>
                    <w:sz w:val="36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4458" w:type="pct"/>
            <w:gridSpan w:val="6"/>
          </w:tcPr>
          <w:p w14:paraId="34B43838" w14:textId="1A6CF385" w:rsidR="00F61B56" w:rsidRPr="008C7674" w:rsidRDefault="00F61B56" w:rsidP="00F61B56">
            <w:pPr>
              <w:jc w:val="both"/>
              <w:rPr>
                <w:sz w:val="24"/>
                <w:szCs w:val="24"/>
                <w:lang w:val="fr-CA"/>
              </w:rPr>
            </w:pPr>
            <w:r w:rsidRPr="008C7674">
              <w:rPr>
                <w:sz w:val="24"/>
                <w:szCs w:val="24"/>
                <w:lang w:val="fr-CA"/>
              </w:rPr>
              <w:t xml:space="preserve">Assistant de bureau / </w:t>
            </w:r>
            <w:r w:rsidRPr="00325AF4">
              <w:rPr>
                <w:i/>
                <w:iCs/>
                <w:sz w:val="20"/>
                <w:szCs w:val="20"/>
                <w:lang w:val="fr-CA"/>
              </w:rPr>
              <w:t>Office Assistant</w:t>
            </w:r>
          </w:p>
        </w:tc>
      </w:tr>
      <w:tr w:rsidR="00F61B56" w:rsidRPr="0090074C" w14:paraId="5C3C4CBF" w14:textId="77777777" w:rsidTr="00E93EA1">
        <w:trPr>
          <w:trHeight w:val="505"/>
        </w:trPr>
        <w:tc>
          <w:tcPr>
            <w:tcW w:w="542" w:type="pct"/>
          </w:tcPr>
          <w:sdt>
            <w:sdtPr>
              <w:rPr>
                <w:b/>
                <w:bCs/>
                <w:sz w:val="36"/>
                <w:lang w:val="fr-CA" w:bidi="fr-FR"/>
              </w:rPr>
              <w:id w:val="152493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E305BD" w14:textId="3FA8B082" w:rsidR="00F61B56" w:rsidRPr="00DA4DFA" w:rsidRDefault="000869EE" w:rsidP="00F61B56">
                <w:pPr>
                  <w:spacing w:before="120"/>
                  <w:ind w:left="432"/>
                  <w:rPr>
                    <w:b/>
                    <w:bCs/>
                    <w:sz w:val="36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4458" w:type="pct"/>
            <w:gridSpan w:val="6"/>
          </w:tcPr>
          <w:p w14:paraId="76600211" w14:textId="4C95261F" w:rsidR="00F61B56" w:rsidRPr="008C7674" w:rsidRDefault="00F61B56" w:rsidP="00F61B56">
            <w:pPr>
              <w:jc w:val="both"/>
              <w:rPr>
                <w:sz w:val="24"/>
                <w:szCs w:val="24"/>
                <w:lang w:val="fr-CA"/>
              </w:rPr>
            </w:pPr>
            <w:r w:rsidRPr="008C7674">
              <w:rPr>
                <w:sz w:val="24"/>
                <w:szCs w:val="24"/>
                <w:lang w:val="fr-CA"/>
              </w:rPr>
              <w:t>Organisateur d'événement /</w:t>
            </w:r>
            <w:proofErr w:type="spellStart"/>
            <w:r w:rsidRPr="00325AF4">
              <w:rPr>
                <w:i/>
                <w:iCs/>
                <w:sz w:val="20"/>
                <w:szCs w:val="20"/>
                <w:lang w:val="fr-CA"/>
              </w:rPr>
              <w:t>event</w:t>
            </w:r>
            <w:proofErr w:type="spellEnd"/>
            <w:r w:rsidRPr="00325AF4">
              <w:rPr>
                <w:i/>
                <w:iCs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325AF4">
              <w:rPr>
                <w:i/>
                <w:iCs/>
                <w:sz w:val="20"/>
                <w:szCs w:val="20"/>
                <w:lang w:val="fr-CA"/>
              </w:rPr>
              <w:t>organizer</w:t>
            </w:r>
            <w:proofErr w:type="spellEnd"/>
          </w:p>
        </w:tc>
      </w:tr>
      <w:tr w:rsidR="00F61B56" w:rsidRPr="00325AF4" w14:paraId="58E10FFD" w14:textId="77777777" w:rsidTr="00E93EA1">
        <w:trPr>
          <w:trHeight w:val="505"/>
        </w:trPr>
        <w:tc>
          <w:tcPr>
            <w:tcW w:w="542" w:type="pct"/>
          </w:tcPr>
          <w:sdt>
            <w:sdtPr>
              <w:rPr>
                <w:b/>
                <w:bCs/>
                <w:sz w:val="36"/>
                <w:lang w:val="fr-CA" w:bidi="fr-FR"/>
              </w:rPr>
              <w:id w:val="-18914826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AB81A9" w14:textId="0FB21E60" w:rsidR="00F61B56" w:rsidRPr="00DA4DFA" w:rsidRDefault="000869EE" w:rsidP="00F61B56">
                <w:pPr>
                  <w:spacing w:before="120"/>
                  <w:ind w:left="432"/>
                  <w:rPr>
                    <w:b/>
                    <w:bCs/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4458" w:type="pct"/>
            <w:gridSpan w:val="6"/>
          </w:tcPr>
          <w:p w14:paraId="2799F88D" w14:textId="216330A3" w:rsidR="00F61B56" w:rsidRPr="008701ED" w:rsidRDefault="00F61B56" w:rsidP="00F61B56">
            <w:pPr>
              <w:jc w:val="both"/>
              <w:rPr>
                <w:sz w:val="24"/>
                <w:szCs w:val="24"/>
                <w:lang w:val="en-CA"/>
              </w:rPr>
            </w:pPr>
            <w:r w:rsidRPr="008701ED">
              <w:rPr>
                <w:sz w:val="24"/>
                <w:szCs w:val="24"/>
                <w:lang w:val="en-CA"/>
              </w:rPr>
              <w:t xml:space="preserve">Aide </w:t>
            </w:r>
            <w:r>
              <w:rPr>
                <w:sz w:val="24"/>
                <w:szCs w:val="24"/>
                <w:lang w:val="en-CA"/>
              </w:rPr>
              <w:t>aux</w:t>
            </w:r>
            <w:r w:rsidRPr="008701ED">
              <w:rPr>
                <w:sz w:val="24"/>
                <w:szCs w:val="24"/>
                <w:lang w:val="en-CA"/>
              </w:rPr>
              <w:t xml:space="preserve"> ateliers </w:t>
            </w:r>
            <w:r>
              <w:rPr>
                <w:sz w:val="24"/>
                <w:szCs w:val="24"/>
                <w:lang w:val="en-CA"/>
              </w:rPr>
              <w:t>pour</w:t>
            </w:r>
            <w:r w:rsidRPr="008701ED">
              <w:rPr>
                <w:sz w:val="24"/>
                <w:szCs w:val="24"/>
                <w:lang w:val="en-CA"/>
              </w:rPr>
              <w:t xml:space="preserve"> enfants</w:t>
            </w:r>
            <w:r>
              <w:rPr>
                <w:sz w:val="24"/>
                <w:szCs w:val="24"/>
                <w:lang w:val="en-CA"/>
              </w:rPr>
              <w:t xml:space="preserve"> </w:t>
            </w:r>
            <w:r w:rsidRPr="008701ED">
              <w:rPr>
                <w:sz w:val="24"/>
                <w:szCs w:val="24"/>
                <w:lang w:val="en-CA"/>
              </w:rPr>
              <w:t xml:space="preserve">/ </w:t>
            </w:r>
            <w:r w:rsidRPr="00325AF4">
              <w:rPr>
                <w:i/>
                <w:iCs/>
                <w:sz w:val="20"/>
                <w:szCs w:val="20"/>
                <w:lang w:val="en-CA"/>
              </w:rPr>
              <w:t>Helping in children's workshops</w:t>
            </w:r>
          </w:p>
        </w:tc>
      </w:tr>
      <w:tr w:rsidR="00F61B56" w:rsidRPr="0090074C" w14:paraId="44176D83" w14:textId="77777777" w:rsidTr="00E93EA1">
        <w:trPr>
          <w:trHeight w:val="520"/>
        </w:trPr>
        <w:tc>
          <w:tcPr>
            <w:tcW w:w="542" w:type="pct"/>
          </w:tcPr>
          <w:sdt>
            <w:sdtPr>
              <w:rPr>
                <w:b/>
                <w:bCs/>
                <w:sz w:val="36"/>
                <w:lang w:val="fr-CA" w:bidi="fr-FR"/>
              </w:rPr>
              <w:id w:val="-1077824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EB5704" w14:textId="5F269E9C" w:rsidR="00F61B56" w:rsidRPr="00DA4DFA" w:rsidRDefault="000869EE" w:rsidP="00F61B56">
                <w:pPr>
                  <w:spacing w:before="120"/>
                  <w:ind w:left="432"/>
                  <w:rPr>
                    <w:b/>
                    <w:bCs/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4458" w:type="pct"/>
            <w:gridSpan w:val="6"/>
          </w:tcPr>
          <w:p w14:paraId="6E761BDA" w14:textId="3E1BCC4C" w:rsidR="00F61B56" w:rsidRPr="008C7674" w:rsidRDefault="00F61B56" w:rsidP="00F61B56">
            <w:pPr>
              <w:jc w:val="both"/>
              <w:rPr>
                <w:sz w:val="24"/>
                <w:szCs w:val="24"/>
                <w:lang w:val="fr-CA"/>
              </w:rPr>
            </w:pPr>
            <w:r w:rsidRPr="008C7674">
              <w:rPr>
                <w:sz w:val="24"/>
                <w:szCs w:val="24"/>
                <w:lang w:val="fr-CA"/>
              </w:rPr>
              <w:t>Accompagnateur aux sorties</w:t>
            </w:r>
            <w:r>
              <w:rPr>
                <w:sz w:val="24"/>
                <w:szCs w:val="24"/>
                <w:lang w:val="fr-CA"/>
              </w:rPr>
              <w:t xml:space="preserve"> / </w:t>
            </w:r>
            <w:proofErr w:type="spellStart"/>
            <w:r w:rsidRPr="00325AF4">
              <w:rPr>
                <w:i/>
                <w:iCs/>
                <w:sz w:val="20"/>
                <w:szCs w:val="20"/>
                <w:lang w:val="fr-CA"/>
              </w:rPr>
              <w:t>Accompanying</w:t>
            </w:r>
            <w:proofErr w:type="spellEnd"/>
            <w:r w:rsidRPr="00325AF4">
              <w:rPr>
                <w:i/>
                <w:iCs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325AF4">
              <w:rPr>
                <w:i/>
                <w:iCs/>
                <w:sz w:val="20"/>
                <w:szCs w:val="20"/>
                <w:lang w:val="fr-CA"/>
              </w:rPr>
              <w:t>person</w:t>
            </w:r>
            <w:proofErr w:type="spellEnd"/>
            <w:r w:rsidRPr="00325AF4">
              <w:rPr>
                <w:i/>
                <w:iCs/>
                <w:sz w:val="20"/>
                <w:szCs w:val="20"/>
                <w:lang w:val="fr-CA"/>
              </w:rPr>
              <w:t xml:space="preserve"> on outings</w:t>
            </w:r>
          </w:p>
        </w:tc>
      </w:tr>
      <w:tr w:rsidR="00F61B56" w:rsidRPr="0090074C" w14:paraId="60A004BA" w14:textId="77777777" w:rsidTr="00E93EA1">
        <w:trPr>
          <w:trHeight w:val="505"/>
        </w:trPr>
        <w:tc>
          <w:tcPr>
            <w:tcW w:w="542" w:type="pct"/>
          </w:tcPr>
          <w:sdt>
            <w:sdtPr>
              <w:rPr>
                <w:b/>
                <w:bCs/>
                <w:sz w:val="36"/>
                <w:lang w:val="fr-CA" w:bidi="fr-FR"/>
              </w:rPr>
              <w:id w:val="-212558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591DEC" w14:textId="476679E8" w:rsidR="00F61B56" w:rsidRPr="00DA4DFA" w:rsidRDefault="000869EE" w:rsidP="00F61B56">
                <w:pPr>
                  <w:spacing w:before="120"/>
                  <w:ind w:left="432"/>
                  <w:rPr>
                    <w:b/>
                    <w:bCs/>
                    <w:sz w:val="36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4458" w:type="pct"/>
            <w:gridSpan w:val="6"/>
          </w:tcPr>
          <w:p w14:paraId="45DD94BE" w14:textId="39A27EAD" w:rsidR="00F61B56" w:rsidRPr="008C7674" w:rsidRDefault="00F61B56" w:rsidP="00F61B56">
            <w:pPr>
              <w:jc w:val="both"/>
              <w:rPr>
                <w:sz w:val="24"/>
                <w:szCs w:val="24"/>
                <w:lang w:val="fr-CA"/>
              </w:rPr>
            </w:pPr>
            <w:r w:rsidRPr="008C7674">
              <w:rPr>
                <w:sz w:val="24"/>
                <w:szCs w:val="24"/>
                <w:lang w:val="fr-CA"/>
              </w:rPr>
              <w:t>Classement et rangement dans le vestiaire</w:t>
            </w:r>
            <w:r>
              <w:rPr>
                <w:sz w:val="24"/>
                <w:szCs w:val="24"/>
                <w:lang w:val="fr-CA"/>
              </w:rPr>
              <w:t>/</w:t>
            </w:r>
            <w:r w:rsidR="00325AF4">
              <w:rPr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325AF4">
              <w:rPr>
                <w:i/>
                <w:iCs/>
                <w:sz w:val="20"/>
                <w:szCs w:val="20"/>
                <w:lang w:val="fr-CA"/>
              </w:rPr>
              <w:t>Filing</w:t>
            </w:r>
            <w:proofErr w:type="spellEnd"/>
            <w:r w:rsidRPr="00325AF4">
              <w:rPr>
                <w:i/>
                <w:iCs/>
                <w:sz w:val="20"/>
                <w:szCs w:val="20"/>
                <w:lang w:val="fr-CA"/>
              </w:rPr>
              <w:t xml:space="preserve"> and </w:t>
            </w:r>
            <w:proofErr w:type="spellStart"/>
            <w:r w:rsidRPr="00325AF4">
              <w:rPr>
                <w:i/>
                <w:iCs/>
                <w:sz w:val="20"/>
                <w:szCs w:val="20"/>
                <w:lang w:val="fr-CA"/>
              </w:rPr>
              <w:t>storage</w:t>
            </w:r>
            <w:proofErr w:type="spellEnd"/>
            <w:r w:rsidRPr="00325AF4">
              <w:rPr>
                <w:i/>
                <w:iCs/>
                <w:sz w:val="20"/>
                <w:szCs w:val="20"/>
                <w:lang w:val="fr-CA"/>
              </w:rPr>
              <w:t xml:space="preserve"> in the </w:t>
            </w:r>
            <w:proofErr w:type="spellStart"/>
            <w:r w:rsidRPr="00325AF4">
              <w:rPr>
                <w:i/>
                <w:iCs/>
                <w:sz w:val="20"/>
                <w:szCs w:val="20"/>
                <w:lang w:val="fr-CA"/>
              </w:rPr>
              <w:t>locker</w:t>
            </w:r>
            <w:proofErr w:type="spellEnd"/>
            <w:r w:rsidRPr="00325AF4">
              <w:rPr>
                <w:i/>
                <w:iCs/>
                <w:sz w:val="20"/>
                <w:szCs w:val="20"/>
                <w:lang w:val="fr-CA"/>
              </w:rPr>
              <w:t xml:space="preserve"> room</w:t>
            </w:r>
          </w:p>
        </w:tc>
      </w:tr>
    </w:tbl>
    <w:p w14:paraId="24534707" w14:textId="77777777" w:rsidR="00D96760" w:rsidRDefault="00D96760" w:rsidP="00D96760">
      <w:pPr>
        <w:spacing w:after="0"/>
        <w:ind w:firstLine="720"/>
        <w:jc w:val="center"/>
        <w:rPr>
          <w:sz w:val="24"/>
          <w:szCs w:val="24"/>
        </w:rPr>
      </w:pPr>
    </w:p>
    <w:p w14:paraId="77FA837E" w14:textId="3D09F472" w:rsidR="00CB51DE" w:rsidRDefault="00CB51DE" w:rsidP="00CB51DE">
      <w:pPr>
        <w:spacing w:after="0"/>
        <w:ind w:firstLine="720"/>
        <w:jc w:val="center"/>
        <w:rPr>
          <w:b/>
          <w:bCs/>
          <w:sz w:val="24"/>
          <w:szCs w:val="24"/>
        </w:rPr>
      </w:pPr>
      <w:r w:rsidRPr="008701ED">
        <w:rPr>
          <w:b/>
          <w:bCs/>
        </w:rPr>
        <w:t xml:space="preserve">VOTRE </w:t>
      </w:r>
      <w:r w:rsidR="003E4F69" w:rsidRPr="008701ED">
        <w:rPr>
          <w:b/>
          <w:bCs/>
        </w:rPr>
        <w:t>D</w:t>
      </w:r>
      <w:r w:rsidRPr="008701ED">
        <w:rPr>
          <w:b/>
          <w:bCs/>
        </w:rPr>
        <w:t>ISPONIBILITÉ</w:t>
      </w:r>
      <w:r w:rsidRPr="00CB51DE">
        <w:rPr>
          <w:b/>
          <w:bCs/>
          <w:sz w:val="24"/>
          <w:szCs w:val="24"/>
        </w:rPr>
        <w:t>/</w:t>
      </w:r>
      <w:r w:rsidRPr="00325AF4">
        <w:rPr>
          <w:b/>
          <w:bCs/>
          <w:i/>
          <w:iCs/>
          <w:sz w:val="24"/>
          <w:szCs w:val="24"/>
        </w:rPr>
        <w:t>TOUR AVAILABILITY</w:t>
      </w:r>
      <w:r w:rsidRPr="00CB51DE">
        <w:rPr>
          <w:b/>
          <w:bCs/>
          <w:sz w:val="24"/>
          <w:szCs w:val="24"/>
        </w:rPr>
        <w:t> :</w:t>
      </w:r>
    </w:p>
    <w:p w14:paraId="30C66B29" w14:textId="77777777" w:rsidR="00CB51DE" w:rsidRDefault="00CB51DE" w:rsidP="00CB51DE">
      <w:pPr>
        <w:spacing w:after="0"/>
        <w:ind w:firstLine="720"/>
        <w:jc w:val="center"/>
        <w:rPr>
          <w:b/>
          <w:bCs/>
          <w:sz w:val="24"/>
          <w:szCs w:val="24"/>
        </w:rPr>
      </w:pPr>
    </w:p>
    <w:tbl>
      <w:tblPr>
        <w:tblStyle w:val="Grilledutableau"/>
        <w:tblW w:w="0" w:type="auto"/>
        <w:tblInd w:w="-4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9"/>
        <w:gridCol w:w="885"/>
        <w:gridCol w:w="1006"/>
        <w:gridCol w:w="1186"/>
        <w:gridCol w:w="1146"/>
        <w:gridCol w:w="1095"/>
        <w:gridCol w:w="1126"/>
        <w:gridCol w:w="1153"/>
      </w:tblGrid>
      <w:tr w:rsidR="00F9435C" w14:paraId="468B159B" w14:textId="444B5ED4" w:rsidTr="00F9435C">
        <w:trPr>
          <w:trHeight w:val="764"/>
        </w:trPr>
        <w:tc>
          <w:tcPr>
            <w:tcW w:w="1419" w:type="dxa"/>
          </w:tcPr>
          <w:p w14:paraId="62FF2822" w14:textId="065F1045" w:rsidR="00F9435C" w:rsidRDefault="00F9435C" w:rsidP="00CB51D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5" w:type="dxa"/>
          </w:tcPr>
          <w:p w14:paraId="7F78693C" w14:textId="77777777" w:rsidR="00F9435C" w:rsidRPr="00F9435C" w:rsidRDefault="00F9435C" w:rsidP="00CB51DE">
            <w:pPr>
              <w:jc w:val="center"/>
              <w:rPr>
                <w:b/>
                <w:bCs/>
                <w:sz w:val="20"/>
                <w:szCs w:val="20"/>
              </w:rPr>
            </w:pPr>
            <w:r w:rsidRPr="00F9435C">
              <w:rPr>
                <w:b/>
                <w:bCs/>
                <w:sz w:val="20"/>
                <w:szCs w:val="20"/>
              </w:rPr>
              <w:t>LUNDI</w:t>
            </w:r>
          </w:p>
          <w:p w14:paraId="71B38D5F" w14:textId="557058B1" w:rsidR="00F9435C" w:rsidRPr="00325AF4" w:rsidRDefault="00F9435C" w:rsidP="00CB51D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25AF4">
              <w:rPr>
                <w:b/>
                <w:bCs/>
                <w:i/>
                <w:iCs/>
                <w:sz w:val="16"/>
                <w:szCs w:val="16"/>
              </w:rPr>
              <w:t>MONDAY</w:t>
            </w:r>
          </w:p>
        </w:tc>
        <w:tc>
          <w:tcPr>
            <w:tcW w:w="1006" w:type="dxa"/>
          </w:tcPr>
          <w:p w14:paraId="5634E2D9" w14:textId="77777777" w:rsidR="00F9435C" w:rsidRPr="00F9435C" w:rsidRDefault="00F9435C" w:rsidP="00CB51DE">
            <w:pPr>
              <w:jc w:val="center"/>
              <w:rPr>
                <w:b/>
                <w:bCs/>
                <w:sz w:val="20"/>
                <w:szCs w:val="20"/>
              </w:rPr>
            </w:pPr>
            <w:r w:rsidRPr="00F9435C">
              <w:rPr>
                <w:b/>
                <w:bCs/>
                <w:sz w:val="20"/>
                <w:szCs w:val="20"/>
              </w:rPr>
              <w:t>MARDI</w:t>
            </w:r>
          </w:p>
          <w:p w14:paraId="10435A5E" w14:textId="2AE64EBF" w:rsidR="00F9435C" w:rsidRPr="00325AF4" w:rsidRDefault="00F9435C" w:rsidP="00CB51D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25AF4">
              <w:rPr>
                <w:b/>
                <w:bCs/>
                <w:i/>
                <w:iCs/>
                <w:sz w:val="16"/>
                <w:szCs w:val="16"/>
              </w:rPr>
              <w:t>TUESDAY</w:t>
            </w:r>
          </w:p>
        </w:tc>
        <w:tc>
          <w:tcPr>
            <w:tcW w:w="1186" w:type="dxa"/>
          </w:tcPr>
          <w:p w14:paraId="19FDABEF" w14:textId="77777777" w:rsidR="00F9435C" w:rsidRPr="00F9435C" w:rsidRDefault="00F9435C" w:rsidP="00CB51DE">
            <w:pPr>
              <w:jc w:val="center"/>
              <w:rPr>
                <w:b/>
                <w:bCs/>
                <w:sz w:val="20"/>
                <w:szCs w:val="20"/>
              </w:rPr>
            </w:pPr>
            <w:r w:rsidRPr="00F9435C">
              <w:rPr>
                <w:b/>
                <w:bCs/>
                <w:sz w:val="20"/>
                <w:szCs w:val="20"/>
              </w:rPr>
              <w:t>MERCREDI</w:t>
            </w:r>
          </w:p>
          <w:p w14:paraId="02EE8E83" w14:textId="6A51C72C" w:rsidR="00F9435C" w:rsidRPr="00325AF4" w:rsidRDefault="00F9435C" w:rsidP="00CB51D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25AF4">
              <w:rPr>
                <w:b/>
                <w:bCs/>
                <w:i/>
                <w:iCs/>
                <w:sz w:val="16"/>
                <w:szCs w:val="16"/>
              </w:rPr>
              <w:t>WEDNESDAY</w:t>
            </w:r>
          </w:p>
        </w:tc>
        <w:tc>
          <w:tcPr>
            <w:tcW w:w="1146" w:type="dxa"/>
          </w:tcPr>
          <w:p w14:paraId="6D24A409" w14:textId="77777777" w:rsidR="00F9435C" w:rsidRPr="00F9435C" w:rsidRDefault="00F9435C" w:rsidP="00CB51DE">
            <w:pPr>
              <w:jc w:val="center"/>
              <w:rPr>
                <w:b/>
                <w:bCs/>
                <w:sz w:val="20"/>
                <w:szCs w:val="20"/>
              </w:rPr>
            </w:pPr>
            <w:r w:rsidRPr="00F9435C">
              <w:rPr>
                <w:b/>
                <w:bCs/>
                <w:sz w:val="20"/>
                <w:szCs w:val="20"/>
              </w:rPr>
              <w:t>JEUDI</w:t>
            </w:r>
          </w:p>
          <w:p w14:paraId="14DDDA36" w14:textId="5FD607D5" w:rsidR="00F9435C" w:rsidRPr="00325AF4" w:rsidRDefault="00F9435C" w:rsidP="00CB51D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25AF4">
              <w:rPr>
                <w:b/>
                <w:bCs/>
                <w:i/>
                <w:iCs/>
                <w:sz w:val="16"/>
                <w:szCs w:val="16"/>
              </w:rPr>
              <w:t>THURSDAY</w:t>
            </w:r>
          </w:p>
        </w:tc>
        <w:tc>
          <w:tcPr>
            <w:tcW w:w="1095" w:type="dxa"/>
          </w:tcPr>
          <w:p w14:paraId="541EBE4E" w14:textId="77777777" w:rsidR="00F9435C" w:rsidRPr="00F9435C" w:rsidRDefault="00F9435C" w:rsidP="00CB51DE">
            <w:pPr>
              <w:jc w:val="center"/>
              <w:rPr>
                <w:b/>
                <w:bCs/>
                <w:sz w:val="20"/>
                <w:szCs w:val="20"/>
              </w:rPr>
            </w:pPr>
            <w:r w:rsidRPr="00F9435C">
              <w:rPr>
                <w:b/>
                <w:bCs/>
                <w:sz w:val="20"/>
                <w:szCs w:val="20"/>
              </w:rPr>
              <w:t>VENDREDI</w:t>
            </w:r>
          </w:p>
          <w:p w14:paraId="1E08F9F3" w14:textId="5A4C8923" w:rsidR="00F9435C" w:rsidRPr="00325AF4" w:rsidRDefault="00F9435C" w:rsidP="00CB51D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25AF4">
              <w:rPr>
                <w:b/>
                <w:bCs/>
                <w:i/>
                <w:iCs/>
                <w:sz w:val="16"/>
                <w:szCs w:val="16"/>
              </w:rPr>
              <w:t>FRIDAY</w:t>
            </w:r>
          </w:p>
        </w:tc>
        <w:tc>
          <w:tcPr>
            <w:tcW w:w="1126" w:type="dxa"/>
          </w:tcPr>
          <w:p w14:paraId="74974391" w14:textId="77777777" w:rsidR="00F9435C" w:rsidRPr="00F9435C" w:rsidRDefault="00F9435C" w:rsidP="00CB51DE">
            <w:pPr>
              <w:jc w:val="center"/>
              <w:rPr>
                <w:b/>
                <w:bCs/>
                <w:sz w:val="20"/>
                <w:szCs w:val="20"/>
              </w:rPr>
            </w:pPr>
            <w:r w:rsidRPr="00F9435C">
              <w:rPr>
                <w:b/>
                <w:bCs/>
                <w:sz w:val="20"/>
                <w:szCs w:val="20"/>
              </w:rPr>
              <w:t>SAMEDI</w:t>
            </w:r>
          </w:p>
          <w:p w14:paraId="5969AFD3" w14:textId="1DB2F22B" w:rsidR="00F9435C" w:rsidRPr="00325AF4" w:rsidRDefault="00F9435C" w:rsidP="00CB51D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25AF4">
              <w:rPr>
                <w:b/>
                <w:bCs/>
                <w:i/>
                <w:iCs/>
                <w:sz w:val="16"/>
                <w:szCs w:val="16"/>
              </w:rPr>
              <w:t>SATURDAY</w:t>
            </w:r>
          </w:p>
        </w:tc>
        <w:tc>
          <w:tcPr>
            <w:tcW w:w="1153" w:type="dxa"/>
          </w:tcPr>
          <w:p w14:paraId="7009FF4B" w14:textId="77777777" w:rsidR="00F9435C" w:rsidRPr="00F9435C" w:rsidRDefault="00F9435C" w:rsidP="00CB51DE">
            <w:pPr>
              <w:jc w:val="center"/>
              <w:rPr>
                <w:b/>
                <w:bCs/>
                <w:sz w:val="20"/>
                <w:szCs w:val="20"/>
              </w:rPr>
            </w:pPr>
            <w:r w:rsidRPr="00F9435C">
              <w:rPr>
                <w:b/>
                <w:bCs/>
                <w:sz w:val="20"/>
                <w:szCs w:val="20"/>
              </w:rPr>
              <w:t>DIMANCHE</w:t>
            </w:r>
          </w:p>
          <w:p w14:paraId="1A81C754" w14:textId="1A170928" w:rsidR="00F9435C" w:rsidRPr="00325AF4" w:rsidRDefault="00F9435C" w:rsidP="00CB51D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25AF4">
              <w:rPr>
                <w:b/>
                <w:bCs/>
                <w:i/>
                <w:iCs/>
                <w:sz w:val="16"/>
                <w:szCs w:val="16"/>
              </w:rPr>
              <w:t>SUNDAY</w:t>
            </w:r>
          </w:p>
        </w:tc>
      </w:tr>
      <w:tr w:rsidR="00F9435C" w14:paraId="3D931DC8" w14:textId="7FC8B2F6" w:rsidTr="00F9435C">
        <w:trPr>
          <w:trHeight w:val="830"/>
        </w:trPr>
        <w:tc>
          <w:tcPr>
            <w:tcW w:w="1419" w:type="dxa"/>
          </w:tcPr>
          <w:p w14:paraId="59998613" w14:textId="77777777" w:rsidR="00F9435C" w:rsidRDefault="00F9435C" w:rsidP="00F9435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MATIN</w:t>
            </w:r>
          </w:p>
          <w:p w14:paraId="60C8C0FC" w14:textId="5BBE1D96" w:rsidR="00F9435C" w:rsidRPr="00325AF4" w:rsidRDefault="00F9435C" w:rsidP="00F9435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25AF4">
              <w:rPr>
                <w:b/>
                <w:bCs/>
                <w:i/>
                <w:iCs/>
                <w:sz w:val="20"/>
                <w:szCs w:val="20"/>
              </w:rPr>
              <w:t>MORNING</w:t>
            </w:r>
          </w:p>
        </w:tc>
        <w:tc>
          <w:tcPr>
            <w:tcW w:w="885" w:type="dxa"/>
          </w:tcPr>
          <w:sdt>
            <w:sdtPr>
              <w:rPr>
                <w:sz w:val="36"/>
                <w:lang w:val="fr-CA" w:bidi="fr-FR"/>
              </w:rPr>
              <w:id w:val="-16086588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A0700C" w14:textId="203D95DD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006" w:type="dxa"/>
          </w:tcPr>
          <w:sdt>
            <w:sdtPr>
              <w:rPr>
                <w:sz w:val="36"/>
                <w:lang w:val="fr-CA" w:bidi="fr-FR"/>
              </w:rPr>
              <w:id w:val="-5906984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F7306E" w14:textId="1E3B0EB2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86" w:type="dxa"/>
          </w:tcPr>
          <w:sdt>
            <w:sdtPr>
              <w:rPr>
                <w:sz w:val="36"/>
                <w:lang w:val="fr-CA" w:bidi="fr-FR"/>
              </w:rPr>
              <w:id w:val="624434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09F562" w14:textId="4074DE02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46" w:type="dxa"/>
          </w:tcPr>
          <w:sdt>
            <w:sdtPr>
              <w:rPr>
                <w:sz w:val="36"/>
                <w:lang w:val="fr-CA" w:bidi="fr-FR"/>
              </w:rPr>
              <w:id w:val="-19526156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17692C" w14:textId="603C526C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095" w:type="dxa"/>
          </w:tcPr>
          <w:sdt>
            <w:sdtPr>
              <w:rPr>
                <w:sz w:val="36"/>
                <w:lang w:val="fr-CA" w:bidi="fr-FR"/>
              </w:rPr>
              <w:id w:val="19969927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2A9C25" w14:textId="6A3C9717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26" w:type="dxa"/>
          </w:tcPr>
          <w:sdt>
            <w:sdtPr>
              <w:rPr>
                <w:sz w:val="36"/>
                <w:lang w:val="fr-CA" w:bidi="fr-FR"/>
              </w:rPr>
              <w:id w:val="-10233179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B50524" w14:textId="45FAE6D4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53" w:type="dxa"/>
          </w:tcPr>
          <w:sdt>
            <w:sdtPr>
              <w:rPr>
                <w:sz w:val="36"/>
                <w:lang w:val="fr-CA" w:bidi="fr-FR"/>
              </w:rPr>
              <w:id w:val="1677916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867237" w14:textId="460A794B" w:rsidR="00F9435C" w:rsidRPr="0090074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</w:tr>
      <w:tr w:rsidR="00F9435C" w14:paraId="583DC36A" w14:textId="2DD882B8" w:rsidTr="00F9435C">
        <w:trPr>
          <w:trHeight w:val="710"/>
        </w:trPr>
        <w:tc>
          <w:tcPr>
            <w:tcW w:w="1419" w:type="dxa"/>
          </w:tcPr>
          <w:p w14:paraId="7A7C03E7" w14:textId="77777777" w:rsidR="00F9435C" w:rsidRDefault="00F9435C" w:rsidP="00F9435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APRÈS-MIDI</w:t>
            </w:r>
          </w:p>
          <w:p w14:paraId="6690C33A" w14:textId="2E8C8F8B" w:rsidR="00F9435C" w:rsidRPr="00325AF4" w:rsidRDefault="00F9435C" w:rsidP="00F9435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25AF4">
              <w:rPr>
                <w:b/>
                <w:bCs/>
                <w:i/>
                <w:iCs/>
                <w:sz w:val="20"/>
                <w:szCs w:val="20"/>
              </w:rPr>
              <w:t>AFTERNOON</w:t>
            </w:r>
          </w:p>
        </w:tc>
        <w:tc>
          <w:tcPr>
            <w:tcW w:w="885" w:type="dxa"/>
          </w:tcPr>
          <w:sdt>
            <w:sdtPr>
              <w:rPr>
                <w:sz w:val="36"/>
                <w:lang w:val="fr-CA" w:bidi="fr-FR"/>
              </w:rPr>
              <w:id w:val="14519790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9E6F2C" w14:textId="78F51ED6" w:rsidR="00F9435C" w:rsidRPr="0090074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006" w:type="dxa"/>
          </w:tcPr>
          <w:sdt>
            <w:sdtPr>
              <w:rPr>
                <w:sz w:val="36"/>
                <w:lang w:val="fr-CA" w:bidi="fr-FR"/>
              </w:rPr>
              <w:id w:val="-2574442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1BC26E" w14:textId="6F66FE07" w:rsidR="00F9435C" w:rsidRPr="0090074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86" w:type="dxa"/>
          </w:tcPr>
          <w:sdt>
            <w:sdtPr>
              <w:rPr>
                <w:sz w:val="36"/>
                <w:lang w:val="fr-CA" w:bidi="fr-FR"/>
              </w:rPr>
              <w:id w:val="10246766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FEA876" w14:textId="1E223005" w:rsidR="00F9435C" w:rsidRPr="0090074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46" w:type="dxa"/>
          </w:tcPr>
          <w:sdt>
            <w:sdtPr>
              <w:rPr>
                <w:sz w:val="36"/>
                <w:lang w:val="fr-CA" w:bidi="fr-FR"/>
              </w:rPr>
              <w:id w:val="-19094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91A10A" w14:textId="79015C6B" w:rsidR="00F9435C" w:rsidRPr="0090074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095" w:type="dxa"/>
          </w:tcPr>
          <w:sdt>
            <w:sdtPr>
              <w:rPr>
                <w:sz w:val="36"/>
                <w:lang w:val="fr-CA" w:bidi="fr-FR"/>
              </w:rPr>
              <w:id w:val="1439950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DBE53B" w14:textId="0D826389" w:rsidR="00F9435C" w:rsidRPr="0090074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26" w:type="dxa"/>
          </w:tcPr>
          <w:sdt>
            <w:sdtPr>
              <w:rPr>
                <w:sz w:val="36"/>
                <w:lang w:val="fr-CA" w:bidi="fr-FR"/>
              </w:rPr>
              <w:id w:val="342518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F5F827" w14:textId="01B1D82F" w:rsidR="00F9435C" w:rsidRPr="0090074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53" w:type="dxa"/>
          </w:tcPr>
          <w:sdt>
            <w:sdtPr>
              <w:rPr>
                <w:sz w:val="36"/>
                <w:lang w:val="fr-CA" w:bidi="fr-FR"/>
              </w:rPr>
              <w:id w:val="10322319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1BA568" w14:textId="7A1A1617" w:rsidR="00F9435C" w:rsidRPr="0090074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</w:tr>
      <w:tr w:rsidR="00F9435C" w14:paraId="55CB1FD1" w14:textId="4DA57B72" w:rsidTr="00F9435C">
        <w:tc>
          <w:tcPr>
            <w:tcW w:w="1419" w:type="dxa"/>
          </w:tcPr>
          <w:p w14:paraId="77F7D52B" w14:textId="77777777" w:rsidR="00F9435C" w:rsidRDefault="00F9435C" w:rsidP="00F9435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SOIR</w:t>
            </w:r>
          </w:p>
          <w:p w14:paraId="39FA9BAC" w14:textId="77777777" w:rsidR="00F9435C" w:rsidRPr="00325AF4" w:rsidRDefault="00F9435C" w:rsidP="00F9435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25AF4">
              <w:rPr>
                <w:b/>
                <w:bCs/>
                <w:i/>
                <w:iCs/>
                <w:sz w:val="20"/>
                <w:szCs w:val="20"/>
              </w:rPr>
              <w:t>EVENING</w:t>
            </w:r>
          </w:p>
          <w:p w14:paraId="4FEA441E" w14:textId="64D862F8" w:rsidR="00F9435C" w:rsidRPr="00F9435C" w:rsidRDefault="00F9435C" w:rsidP="00F94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sdt>
            <w:sdtPr>
              <w:rPr>
                <w:sz w:val="36"/>
                <w:lang w:val="fr-CA" w:bidi="fr-FR"/>
              </w:rPr>
              <w:id w:val="-296919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441128" w14:textId="08B7B53D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006" w:type="dxa"/>
          </w:tcPr>
          <w:sdt>
            <w:sdtPr>
              <w:rPr>
                <w:sz w:val="36"/>
                <w:lang w:val="fr-CA" w:bidi="fr-FR"/>
              </w:rPr>
              <w:id w:val="1512096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01A95A" w14:textId="7570550D" w:rsidR="00F9435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  <w:p w14:paraId="735318B3" w14:textId="5F9BA0A0" w:rsidR="003E4F69" w:rsidRPr="003E4F69" w:rsidRDefault="003E4F69" w:rsidP="003E4F69">
            <w:pPr>
              <w:rPr>
                <w:sz w:val="24"/>
                <w:szCs w:val="24"/>
              </w:rPr>
            </w:pPr>
          </w:p>
        </w:tc>
        <w:tc>
          <w:tcPr>
            <w:tcW w:w="1186" w:type="dxa"/>
          </w:tcPr>
          <w:sdt>
            <w:sdtPr>
              <w:rPr>
                <w:sz w:val="36"/>
                <w:lang w:val="fr-CA" w:bidi="fr-FR"/>
              </w:rPr>
              <w:id w:val="-196088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E77DD1" w14:textId="2541A53B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46" w:type="dxa"/>
          </w:tcPr>
          <w:sdt>
            <w:sdtPr>
              <w:rPr>
                <w:sz w:val="36"/>
                <w:lang w:val="fr-CA" w:bidi="fr-FR"/>
              </w:rPr>
              <w:id w:val="21342078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D29F42" w14:textId="39A1F4ED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095" w:type="dxa"/>
          </w:tcPr>
          <w:sdt>
            <w:sdtPr>
              <w:rPr>
                <w:sz w:val="36"/>
                <w:lang w:val="fr-CA" w:bidi="fr-FR"/>
              </w:rPr>
              <w:id w:val="198837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3462C5" w14:textId="21AA235A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26" w:type="dxa"/>
          </w:tcPr>
          <w:sdt>
            <w:sdtPr>
              <w:rPr>
                <w:sz w:val="36"/>
                <w:lang w:val="fr-CA" w:bidi="fr-FR"/>
              </w:rPr>
              <w:id w:val="1656020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BDF776" w14:textId="50AD332E" w:rsidR="00F9435C" w:rsidRDefault="000869EE" w:rsidP="00F9435C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  <w:tc>
          <w:tcPr>
            <w:tcW w:w="1153" w:type="dxa"/>
          </w:tcPr>
          <w:sdt>
            <w:sdtPr>
              <w:rPr>
                <w:sz w:val="36"/>
                <w:lang w:val="fr-CA" w:bidi="fr-FR"/>
              </w:rPr>
              <w:id w:val="11866407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7D9722" w14:textId="3751887C" w:rsidR="00F9435C" w:rsidRPr="0090074C" w:rsidRDefault="000869EE" w:rsidP="00F9435C">
                <w:pPr>
                  <w:jc w:val="center"/>
                  <w:rPr>
                    <w:sz w:val="36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CA" w:bidi="fr-FR"/>
                  </w:rPr>
                  <w:t>☐</w:t>
                </w:r>
              </w:p>
            </w:sdtContent>
          </w:sdt>
        </w:tc>
      </w:tr>
    </w:tbl>
    <w:p w14:paraId="617ADC3C" w14:textId="77777777" w:rsidR="00CB51DE" w:rsidRPr="00CB51DE" w:rsidRDefault="00CB51DE" w:rsidP="00F9435C">
      <w:pPr>
        <w:spacing w:after="0"/>
        <w:ind w:firstLine="720"/>
        <w:jc w:val="center"/>
        <w:rPr>
          <w:b/>
          <w:bCs/>
          <w:sz w:val="24"/>
          <w:szCs w:val="24"/>
        </w:rPr>
      </w:pPr>
    </w:p>
    <w:sectPr w:rsidR="00CB51DE" w:rsidRPr="00CB51DE" w:rsidSect="00E93EA1">
      <w:headerReference w:type="default" r:id="rId10"/>
      <w:footerReference w:type="default" r:id="rId11"/>
      <w:pgSz w:w="11906" w:h="16838" w:code="9"/>
      <w:pgMar w:top="1135" w:right="1416" w:bottom="1008" w:left="1276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C57E2" w14:textId="77777777" w:rsidR="005641AC" w:rsidRDefault="005641AC" w:rsidP="00650259">
      <w:pPr>
        <w:spacing w:after="0" w:line="240" w:lineRule="auto"/>
      </w:pPr>
      <w:r>
        <w:separator/>
      </w:r>
    </w:p>
  </w:endnote>
  <w:endnote w:type="continuationSeparator" w:id="0">
    <w:p w14:paraId="3AE3B1DE" w14:textId="77777777" w:rsidR="005641AC" w:rsidRDefault="005641A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C468A4-E8E6-4F28-AAE6-D1E93C8A8358}"/>
    <w:embedBold r:id="rId2" w:fontKey="{48F55296-AAAE-4944-92D3-BA20B63EEFA5}"/>
    <w:embedItalic r:id="rId3" w:fontKey="{F09BB0D0-000F-4856-8B46-A5B6965FCAE5}"/>
    <w:embedBoldItalic r:id="rId4" w:fontKey="{B8C7CB4F-4E63-42BD-BE81-AD149252E85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1DF6FDB-60E9-4892-B7D0-F1E9B32C3E67}"/>
    <w:embedBold r:id="rId6" w:fontKey="{CC256AA8-D372-4B60-A4A6-07D802DEA69B}"/>
    <w:embedItalic r:id="rId7" w:fontKey="{E6842138-8104-41B1-9AC2-5AAB430225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7EF6C08-EE38-4521-A8A7-288E961A93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8B1CCF6-782A-46D0-BD3E-E9569E1994AD}"/>
    <w:embedBold r:id="rId10" w:subsetted="1" w:fontKey="{613D1483-D1AB-4AC4-9629-F3C25D9D07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CA4FD" w14:textId="374F27E2" w:rsidR="001C5D6E" w:rsidRPr="006731D7" w:rsidRDefault="006731D7" w:rsidP="006731D7">
    <w:pPr>
      <w:pStyle w:val="Pieddepage"/>
    </w:pPr>
    <w:r w:rsidRPr="006731D7">
      <w:rPr>
        <w:b/>
        <w:bCs/>
        <w:sz w:val="14"/>
        <w:szCs w:val="14"/>
        <w:lang w:bidi="fr-FR"/>
      </w:rPr>
      <w:t xml:space="preserve">BIENVENUE ! MERCI DE VOUS JOINDRE À NOUS ET DE PARTAGER VOTRE ESPOIR AVEC LES AUTRES. </w:t>
    </w:r>
    <w:r w:rsidRPr="006731D7">
      <w:rPr>
        <w:b/>
        <w:bCs/>
        <w:sz w:val="14"/>
        <w:szCs w:val="14"/>
        <w:lang w:val="en-CA" w:bidi="fr-FR"/>
      </w:rPr>
      <w:t>VOS EFFORTS BÉNÉVOLES SONT UN DON PRÉCIEUX POUR NOUS.</w:t>
    </w:r>
    <w:r w:rsidRPr="006731D7">
      <w:rPr>
        <w:sz w:val="14"/>
        <w:szCs w:val="14"/>
        <w:lang w:val="en-CA" w:bidi="fr-FR"/>
      </w:rPr>
      <w:t xml:space="preserve"> </w:t>
    </w:r>
    <w:r w:rsidRPr="006731D7">
      <w:rPr>
        <w:b/>
        <w:bCs/>
        <w:sz w:val="14"/>
        <w:szCs w:val="14"/>
        <w:lang w:val="en-CA" w:bidi="fr-FR"/>
      </w:rPr>
      <w:t xml:space="preserve">WELCOME NEW FRIEND — THANK YOU FOR JOINING US AND SHARING YOUR HOPE WITH OTHERS. </w:t>
    </w:r>
    <w:r w:rsidRPr="006731D7">
      <w:rPr>
        <w:b/>
        <w:bCs/>
        <w:sz w:val="14"/>
        <w:szCs w:val="14"/>
        <w:lang w:bidi="fr-FR"/>
      </w:rPr>
      <w:t>VOLUNTEERS ARE OUR MOST SACRED GIFT.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E7D61" w14:textId="77777777" w:rsidR="005641AC" w:rsidRDefault="005641AC" w:rsidP="00650259">
      <w:pPr>
        <w:spacing w:after="0" w:line="240" w:lineRule="auto"/>
      </w:pPr>
      <w:r>
        <w:separator/>
      </w:r>
    </w:p>
  </w:footnote>
  <w:footnote w:type="continuationSeparator" w:id="0">
    <w:p w14:paraId="2B3B6A3D" w14:textId="77777777" w:rsidR="005641AC" w:rsidRDefault="005641A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E1225" w14:textId="4782F617" w:rsidR="00650259" w:rsidRDefault="00812BF9" w:rsidP="00731F26">
    <w:pPr>
      <w:pStyle w:val="Sansinterligne"/>
      <w:rPr>
        <w:lang w:val="fr-CA"/>
      </w:rPr>
    </w:pPr>
    <w:r>
      <w:rPr>
        <w:noProof/>
        <w:lang w:val="fr-CA"/>
      </w:rPr>
      <w:drawing>
        <wp:anchor distT="0" distB="0" distL="114300" distR="114300" simplePos="0" relativeHeight="251658240" behindDoc="0" locked="0" layoutInCell="1" allowOverlap="1" wp14:anchorId="0447B3CE" wp14:editId="542EFCB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34400" cy="914400"/>
          <wp:effectExtent l="0" t="0" r="8890" b="0"/>
          <wp:wrapSquare wrapText="bothSides"/>
          <wp:docPr id="1282532662" name="Image 1282532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86783" name="Image 544867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795F4C">
        <w:rPr>
          <w:rStyle w:val="Lienhypertexte"/>
          <w:lang w:val="fr-CA"/>
        </w:rPr>
        <w:t>www.cigogne.ca</w:t>
      </w:r>
    </w:hyperlink>
  </w:p>
  <w:p w14:paraId="540629AE" w14:textId="773815E3" w:rsidR="00812BF9" w:rsidRDefault="00812BF9" w:rsidP="00731F26">
    <w:pPr>
      <w:pStyle w:val="Sansinterligne"/>
      <w:rPr>
        <w:lang w:val="fr-CA"/>
      </w:rPr>
    </w:pPr>
    <w:hyperlink r:id="rId3" w:history="1">
      <w:r w:rsidRPr="00795F4C">
        <w:rPr>
          <w:rStyle w:val="Lienhypertexte"/>
          <w:lang w:val="fr-CA"/>
        </w:rPr>
        <w:t>info@cigogne.ca</w:t>
      </w:r>
    </w:hyperlink>
  </w:p>
  <w:p w14:paraId="2BA8DE25" w14:textId="77777777" w:rsidR="00363636" w:rsidRDefault="00812BF9" w:rsidP="00731F26">
    <w:pPr>
      <w:pStyle w:val="Sansinterligne"/>
      <w:rPr>
        <w:lang w:val="fr-CA"/>
      </w:rPr>
    </w:pPr>
    <w:r>
      <w:rPr>
        <w:lang w:val="fr-CA"/>
      </w:rPr>
      <w:t>514-341-0254</w:t>
    </w:r>
  </w:p>
  <w:p w14:paraId="6171BBF3" w14:textId="085EF900" w:rsidR="00812BF9" w:rsidRPr="0090074C" w:rsidRDefault="00E93EA1" w:rsidP="00731F26">
    <w:pPr>
      <w:pStyle w:val="Sansinterligne"/>
      <w:rPr>
        <w:lang w:val="fr-CA"/>
      </w:rPr>
    </w:pPr>
    <w:r>
      <w:pict w14:anchorId="2D2FB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alt="Modern Facebook Logo / Facebook Logo, Facebook Symbol Meaning, History ..." style="width:16.75pt;height:9.2pt;visibility:visible;mso-wrap-style:square">
          <v:imagedata r:id="rId4" o:title=" Facebook Logo, Facebook Symbol Meaning, History "/>
        </v:shape>
      </w:pict>
    </w:r>
    <w:r w:rsidR="00812BF9">
      <w:rPr>
        <w:lang w:val="fr-CA"/>
      </w:rPr>
      <w:t xml:space="preserve"> Association Cigogne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Modern Facebook Logo / Facebook Logo, Facebook Symbol Meaning, History ..." style="width:1045.65pt;height:554.25pt;visibility:visible;mso-wrap-style:square" o:bullet="t">
        <v:imagedata r:id="rId1" o:title=" Facebook Logo, Facebook Symbol Meaning, History 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76404387">
    <w:abstractNumId w:val="11"/>
  </w:num>
  <w:num w:numId="2" w16cid:durableId="107744387">
    <w:abstractNumId w:val="7"/>
  </w:num>
  <w:num w:numId="3" w16cid:durableId="748355682">
    <w:abstractNumId w:val="15"/>
  </w:num>
  <w:num w:numId="4" w16cid:durableId="1350333628">
    <w:abstractNumId w:val="12"/>
  </w:num>
  <w:num w:numId="5" w16cid:durableId="750003670">
    <w:abstractNumId w:val="13"/>
  </w:num>
  <w:num w:numId="6" w16cid:durableId="836069530">
    <w:abstractNumId w:val="19"/>
  </w:num>
  <w:num w:numId="7" w16cid:durableId="1613123591">
    <w:abstractNumId w:val="6"/>
  </w:num>
  <w:num w:numId="8" w16cid:durableId="940185706">
    <w:abstractNumId w:val="10"/>
  </w:num>
  <w:num w:numId="9" w16cid:durableId="901137259">
    <w:abstractNumId w:val="17"/>
  </w:num>
  <w:num w:numId="10" w16cid:durableId="545415958">
    <w:abstractNumId w:val="1"/>
  </w:num>
  <w:num w:numId="11" w16cid:durableId="485442793">
    <w:abstractNumId w:val="5"/>
  </w:num>
  <w:num w:numId="12" w16cid:durableId="1265042519">
    <w:abstractNumId w:val="0"/>
  </w:num>
  <w:num w:numId="13" w16cid:durableId="902372440">
    <w:abstractNumId w:val="2"/>
  </w:num>
  <w:num w:numId="14" w16cid:durableId="7873400">
    <w:abstractNumId w:val="9"/>
  </w:num>
  <w:num w:numId="15" w16cid:durableId="1631548720">
    <w:abstractNumId w:val="8"/>
  </w:num>
  <w:num w:numId="16" w16cid:durableId="604189189">
    <w:abstractNumId w:val="16"/>
  </w:num>
  <w:num w:numId="17" w16cid:durableId="784467575">
    <w:abstractNumId w:val="3"/>
  </w:num>
  <w:num w:numId="18" w16cid:durableId="1607419521">
    <w:abstractNumId w:val="21"/>
  </w:num>
  <w:num w:numId="19" w16cid:durableId="1572349791">
    <w:abstractNumId w:val="18"/>
  </w:num>
  <w:num w:numId="20" w16cid:durableId="1061904753">
    <w:abstractNumId w:val="14"/>
  </w:num>
  <w:num w:numId="21" w16cid:durableId="1263539144">
    <w:abstractNumId w:val="20"/>
  </w:num>
  <w:num w:numId="22" w16cid:durableId="133460714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5IZsKab1ioxAe/HHzWEhtAqaGtTSCuKdGtb2FN9FUOJ+tT4t3JOcc8F6hw1UhJ/nPCIoImLLpv5RDI6aLS0kpA==" w:salt="e5SsNXDmq/5vsltpGWL3cw=="/>
  <w:defaultTabStop w:val="720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51E"/>
    <w:rsid w:val="00052382"/>
    <w:rsid w:val="0006568A"/>
    <w:rsid w:val="00076F0F"/>
    <w:rsid w:val="00084253"/>
    <w:rsid w:val="000869EE"/>
    <w:rsid w:val="000A02DF"/>
    <w:rsid w:val="000D1F49"/>
    <w:rsid w:val="00140822"/>
    <w:rsid w:val="001727CA"/>
    <w:rsid w:val="001C4A3D"/>
    <w:rsid w:val="001C5D6E"/>
    <w:rsid w:val="001F5422"/>
    <w:rsid w:val="0020053F"/>
    <w:rsid w:val="00207C47"/>
    <w:rsid w:val="002462F3"/>
    <w:rsid w:val="002C56E6"/>
    <w:rsid w:val="00325AF4"/>
    <w:rsid w:val="00346DE2"/>
    <w:rsid w:val="00361E11"/>
    <w:rsid w:val="00363636"/>
    <w:rsid w:val="003953A3"/>
    <w:rsid w:val="003B4744"/>
    <w:rsid w:val="003E4F69"/>
    <w:rsid w:val="003F0847"/>
    <w:rsid w:val="003F479A"/>
    <w:rsid w:val="0040090B"/>
    <w:rsid w:val="0046302A"/>
    <w:rsid w:val="00470880"/>
    <w:rsid w:val="00487D2D"/>
    <w:rsid w:val="004D5D62"/>
    <w:rsid w:val="005112D0"/>
    <w:rsid w:val="00542C70"/>
    <w:rsid w:val="005641AC"/>
    <w:rsid w:val="00577E06"/>
    <w:rsid w:val="005A3BF7"/>
    <w:rsid w:val="005E079F"/>
    <w:rsid w:val="005F2035"/>
    <w:rsid w:val="005F7990"/>
    <w:rsid w:val="0063739C"/>
    <w:rsid w:val="00650259"/>
    <w:rsid w:val="006731D7"/>
    <w:rsid w:val="006C6C7B"/>
    <w:rsid w:val="006E629B"/>
    <w:rsid w:val="00731F26"/>
    <w:rsid w:val="00760D65"/>
    <w:rsid w:val="00766942"/>
    <w:rsid w:val="00770F25"/>
    <w:rsid w:val="007A35A8"/>
    <w:rsid w:val="007B0A85"/>
    <w:rsid w:val="007C6A52"/>
    <w:rsid w:val="00812BF9"/>
    <w:rsid w:val="0082043E"/>
    <w:rsid w:val="0083351E"/>
    <w:rsid w:val="008701ED"/>
    <w:rsid w:val="008A0D08"/>
    <w:rsid w:val="008C7674"/>
    <w:rsid w:val="008D00E7"/>
    <w:rsid w:val="008E203A"/>
    <w:rsid w:val="0090074C"/>
    <w:rsid w:val="0091229C"/>
    <w:rsid w:val="00922D8F"/>
    <w:rsid w:val="00940E73"/>
    <w:rsid w:val="0098597D"/>
    <w:rsid w:val="009F619A"/>
    <w:rsid w:val="009F6DDE"/>
    <w:rsid w:val="00A07415"/>
    <w:rsid w:val="00A26FDF"/>
    <w:rsid w:val="00A370A8"/>
    <w:rsid w:val="00A61B54"/>
    <w:rsid w:val="00A65D5E"/>
    <w:rsid w:val="00AE5907"/>
    <w:rsid w:val="00B0536A"/>
    <w:rsid w:val="00B25CE8"/>
    <w:rsid w:val="00B56A92"/>
    <w:rsid w:val="00BA5848"/>
    <w:rsid w:val="00BB4CF3"/>
    <w:rsid w:val="00BD4753"/>
    <w:rsid w:val="00BD5CB1"/>
    <w:rsid w:val="00BE0D47"/>
    <w:rsid w:val="00BE62EE"/>
    <w:rsid w:val="00C003BA"/>
    <w:rsid w:val="00C46878"/>
    <w:rsid w:val="00C46D62"/>
    <w:rsid w:val="00C871EA"/>
    <w:rsid w:val="00CB483A"/>
    <w:rsid w:val="00CB4A51"/>
    <w:rsid w:val="00CB51DE"/>
    <w:rsid w:val="00CC6C9B"/>
    <w:rsid w:val="00CD4532"/>
    <w:rsid w:val="00CD47B0"/>
    <w:rsid w:val="00CE6104"/>
    <w:rsid w:val="00CE7918"/>
    <w:rsid w:val="00D10074"/>
    <w:rsid w:val="00D16163"/>
    <w:rsid w:val="00D27C15"/>
    <w:rsid w:val="00D96760"/>
    <w:rsid w:val="00DA4DFA"/>
    <w:rsid w:val="00DB3FAD"/>
    <w:rsid w:val="00DC2D09"/>
    <w:rsid w:val="00DD5190"/>
    <w:rsid w:val="00E027C2"/>
    <w:rsid w:val="00E61C09"/>
    <w:rsid w:val="00E677FE"/>
    <w:rsid w:val="00E93EA1"/>
    <w:rsid w:val="00EB3B58"/>
    <w:rsid w:val="00EB563B"/>
    <w:rsid w:val="00EC7359"/>
    <w:rsid w:val="00EE3054"/>
    <w:rsid w:val="00F00606"/>
    <w:rsid w:val="00F01256"/>
    <w:rsid w:val="00F61B56"/>
    <w:rsid w:val="00F62A1B"/>
    <w:rsid w:val="00F9435C"/>
    <w:rsid w:val="00FB034A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  <w14:docId w14:val="17967A67"/>
  <w15:chartTrackingRefBased/>
  <w15:docId w15:val="{07FC6F86-BA04-4FCE-A611-E5469F2E2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812BF9"/>
    <w:rPr>
      <w:color w:val="605E5C"/>
      <w:shd w:val="clear" w:color="auto" w:fill="E1DFDD"/>
    </w:rPr>
  </w:style>
  <w:style w:type="character" w:customStyle="1" w:styleId="ztplmc">
    <w:name w:val="ztplmc"/>
    <w:basedOn w:val="Policepardfaut"/>
    <w:rsid w:val="008701ED"/>
  </w:style>
  <w:style w:type="character" w:customStyle="1" w:styleId="rynqvb">
    <w:name w:val="rynqvb"/>
    <w:basedOn w:val="Policepardfaut"/>
    <w:rsid w:val="00870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0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917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igogne.ca" TargetMode="External"/><Relationship Id="rId2" Type="http://schemas.openxmlformats.org/officeDocument/2006/relationships/hyperlink" Target="http://www.cigogne.ca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JETS\Downloads\tf8903063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ED1640A88F49439B4BBD3F427033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6C4911-D0A4-4605-AC4A-1B1840652602}"/>
      </w:docPartPr>
      <w:docPartBody>
        <w:p w:rsidR="00E263F9" w:rsidRDefault="00E263F9" w:rsidP="00E263F9">
          <w:pPr>
            <w:pStyle w:val="D6ED1640A88F49439B4BBD3F42703306"/>
          </w:pPr>
          <w:r w:rsidRPr="00A71D7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5EE0C7CBA2148BA9C260DCEC9B7D7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2E9B2F-98CC-47E3-9560-FE82CCF2F391}"/>
      </w:docPartPr>
      <w:docPartBody>
        <w:p w:rsidR="00E263F9" w:rsidRDefault="00E263F9" w:rsidP="00E263F9">
          <w:pPr>
            <w:pStyle w:val="85EE0C7CBA2148BA9C260DCEC9B7D7F6"/>
          </w:pPr>
          <w:r w:rsidRPr="00A71D7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3F53A9783F46AEA60CDA0479FDD6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622580-0A86-489F-B312-920A1861DC3D}"/>
      </w:docPartPr>
      <w:docPartBody>
        <w:p w:rsidR="00E263F9" w:rsidRDefault="00E263F9" w:rsidP="00E263F9">
          <w:pPr>
            <w:pStyle w:val="FD3F53A9783F46AEA60CDA0479FDD684"/>
          </w:pPr>
          <w:r w:rsidRPr="00A71D7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25E68E5F824170BCF7CDEFFAE5FD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332EF8-3740-460F-9F1B-0B021FD82426}"/>
      </w:docPartPr>
      <w:docPartBody>
        <w:p w:rsidR="00E263F9" w:rsidRDefault="00E263F9" w:rsidP="00E263F9">
          <w:pPr>
            <w:pStyle w:val="FC25E68E5F824170BCF7CDEFFAE5FD65"/>
          </w:pPr>
          <w:r w:rsidRPr="00A71D7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EDBD36D35548F092D0287735419A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2CE5D2-B810-4EA2-87D1-FB98C7BE350A}"/>
      </w:docPartPr>
      <w:docPartBody>
        <w:p w:rsidR="00E263F9" w:rsidRDefault="00E263F9" w:rsidP="00E263F9">
          <w:pPr>
            <w:pStyle w:val="8AEDBD36D35548F092D0287735419A08"/>
          </w:pPr>
          <w:r w:rsidRPr="00A71D7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DC425DA1C14F16B673B03AB95895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1CCB8C-69E1-4BF0-A5EB-386BFAF96258}"/>
      </w:docPartPr>
      <w:docPartBody>
        <w:p w:rsidR="00E263F9" w:rsidRDefault="00E263F9" w:rsidP="00E263F9">
          <w:pPr>
            <w:pStyle w:val="0DDC425DA1C14F16B673B03AB95895C2"/>
          </w:pPr>
          <w:r w:rsidRPr="00A71D7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3F9"/>
    <w:rsid w:val="00CB483A"/>
    <w:rsid w:val="00E2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63F9"/>
    <w:rPr>
      <w:color w:val="808080"/>
    </w:rPr>
  </w:style>
  <w:style w:type="paragraph" w:customStyle="1" w:styleId="D6ED1640A88F49439B4BBD3F42703306">
    <w:name w:val="D6ED1640A88F49439B4BBD3F42703306"/>
    <w:rsid w:val="00E263F9"/>
    <w:pPr>
      <w:spacing w:after="200" w:line="271" w:lineRule="auto"/>
    </w:pPr>
    <w:rPr>
      <w:rFonts w:eastAsiaTheme="minorHAnsi"/>
      <w:kern w:val="0"/>
      <w:sz w:val="28"/>
      <w:szCs w:val="28"/>
      <w:lang w:val="fr-FR" w:eastAsia="en-US"/>
      <w14:ligatures w14:val="none"/>
    </w:rPr>
  </w:style>
  <w:style w:type="paragraph" w:customStyle="1" w:styleId="85EE0C7CBA2148BA9C260DCEC9B7D7F6">
    <w:name w:val="85EE0C7CBA2148BA9C260DCEC9B7D7F6"/>
    <w:rsid w:val="00E263F9"/>
    <w:pPr>
      <w:spacing w:after="200" w:line="271" w:lineRule="auto"/>
    </w:pPr>
    <w:rPr>
      <w:rFonts w:eastAsiaTheme="minorHAnsi"/>
      <w:kern w:val="0"/>
      <w:sz w:val="28"/>
      <w:szCs w:val="28"/>
      <w:lang w:val="fr-FR" w:eastAsia="en-US"/>
      <w14:ligatures w14:val="none"/>
    </w:rPr>
  </w:style>
  <w:style w:type="paragraph" w:customStyle="1" w:styleId="FD3F53A9783F46AEA60CDA0479FDD684">
    <w:name w:val="FD3F53A9783F46AEA60CDA0479FDD684"/>
    <w:rsid w:val="00E263F9"/>
    <w:pPr>
      <w:spacing w:after="200" w:line="271" w:lineRule="auto"/>
    </w:pPr>
    <w:rPr>
      <w:rFonts w:eastAsiaTheme="minorHAnsi"/>
      <w:kern w:val="0"/>
      <w:sz w:val="28"/>
      <w:szCs w:val="28"/>
      <w:lang w:val="fr-FR" w:eastAsia="en-US"/>
      <w14:ligatures w14:val="none"/>
    </w:rPr>
  </w:style>
  <w:style w:type="paragraph" w:customStyle="1" w:styleId="FC25E68E5F824170BCF7CDEFFAE5FD65">
    <w:name w:val="FC25E68E5F824170BCF7CDEFFAE5FD65"/>
    <w:rsid w:val="00E263F9"/>
    <w:pPr>
      <w:spacing w:after="200" w:line="271" w:lineRule="auto"/>
    </w:pPr>
    <w:rPr>
      <w:rFonts w:eastAsiaTheme="minorHAnsi"/>
      <w:kern w:val="0"/>
      <w:sz w:val="28"/>
      <w:szCs w:val="28"/>
      <w:lang w:val="fr-FR" w:eastAsia="en-US"/>
      <w14:ligatures w14:val="none"/>
    </w:rPr>
  </w:style>
  <w:style w:type="paragraph" w:customStyle="1" w:styleId="8AEDBD36D35548F092D0287735419A08">
    <w:name w:val="8AEDBD36D35548F092D0287735419A08"/>
    <w:rsid w:val="00E263F9"/>
    <w:pPr>
      <w:spacing w:after="200" w:line="271" w:lineRule="auto"/>
    </w:pPr>
    <w:rPr>
      <w:rFonts w:eastAsiaTheme="minorHAnsi"/>
      <w:kern w:val="0"/>
      <w:sz w:val="28"/>
      <w:szCs w:val="28"/>
      <w:lang w:val="fr-FR" w:eastAsia="en-US"/>
      <w14:ligatures w14:val="none"/>
    </w:rPr>
  </w:style>
  <w:style w:type="paragraph" w:customStyle="1" w:styleId="0DDC425DA1C14F16B673B03AB95895C2">
    <w:name w:val="0DDC425DA1C14F16B673B03AB95895C2"/>
    <w:rsid w:val="00E263F9"/>
    <w:pPr>
      <w:spacing w:after="200" w:line="271" w:lineRule="auto"/>
    </w:pPr>
    <w:rPr>
      <w:rFonts w:eastAsiaTheme="minorHAnsi"/>
      <w:kern w:val="0"/>
      <w:sz w:val="28"/>
      <w:szCs w:val="28"/>
      <w:lang w:val="fr-FR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tf89030636</Template>
  <TotalTime>49</TotalTime>
  <Pages>1</Pages>
  <Words>189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ASSOCIATION CIGOGNE</dc:creator>
  <cp:keywords/>
  <dc:description/>
  <cp:lastModifiedBy>ASSOCIATION CIGOGNE</cp:lastModifiedBy>
  <cp:revision>2</cp:revision>
  <dcterms:created xsi:type="dcterms:W3CDTF">2025-07-31T18:48:00Z</dcterms:created>
  <dcterms:modified xsi:type="dcterms:W3CDTF">2025-07-31T18:48:00Z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